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87F7C" w14:textId="77777777" w:rsidR="009E3334" w:rsidRDefault="009E3334" w:rsidP="009E3334">
      <w:pPr>
        <w:pStyle w:val="Titre"/>
        <w:jc w:val="center"/>
        <w:rPr>
          <w:color w:val="0070C0"/>
          <w:lang w:bidi="fr-FR"/>
        </w:rPr>
      </w:pPr>
      <w:r>
        <w:rPr>
          <w:color w:val="0070C0"/>
          <w:lang w:bidi="fr-FR"/>
        </w:rPr>
        <w:drawing>
          <wp:anchor distT="0" distB="0" distL="114300" distR="114300" simplePos="0" relativeHeight="251661312" behindDoc="1" locked="0" layoutInCell="1" allowOverlap="1" wp14:anchorId="473C8406" wp14:editId="2D1CC873">
            <wp:simplePos x="0" y="0"/>
            <wp:positionH relativeFrom="column">
              <wp:posOffset>-527050</wp:posOffset>
            </wp:positionH>
            <wp:positionV relativeFrom="paragraph">
              <wp:posOffset>-443865</wp:posOffset>
            </wp:positionV>
            <wp:extent cx="1244600" cy="896473"/>
            <wp:effectExtent l="0" t="0" r="0" b="0"/>
            <wp:wrapNone/>
            <wp:docPr id="112294011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8964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18DC">
        <w:rPr>
          <w:color w:val="0070C0"/>
          <w:lang w:eastAsia="fr-F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16B0504" wp14:editId="1F532920">
                <wp:simplePos x="0" y="0"/>
                <wp:positionH relativeFrom="column">
                  <wp:posOffset>5257800</wp:posOffset>
                </wp:positionH>
                <wp:positionV relativeFrom="paragraph">
                  <wp:posOffset>-640715</wp:posOffset>
                </wp:positionV>
                <wp:extent cx="1878965" cy="2914650"/>
                <wp:effectExtent l="0" t="0" r="6985" b="0"/>
                <wp:wrapNone/>
                <wp:docPr id="1720495856" name="Group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8965" cy="2914650"/>
                          <a:chOff x="0" y="0"/>
                          <a:chExt cx="1618615" cy="2924175"/>
                        </a:xfrm>
                      </wpg:grpSpPr>
                      <pic:pic xmlns:pic="http://schemas.openxmlformats.org/drawingml/2006/picture">
                        <pic:nvPicPr>
                          <pic:cNvPr id="147707244" name="Image 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8615" cy="2425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2979074" name="Zone de texte 1"/>
                        <wps:cNvSpPr txBox="1"/>
                        <wps:spPr>
                          <a:xfrm>
                            <a:off x="0" y="2425700"/>
                            <a:ext cx="1618615" cy="49847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03CC75A" w14:textId="0F81AA1F" w:rsidR="00A518DC" w:rsidRPr="00A518DC" w:rsidRDefault="00A518DC" w:rsidP="00A518D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6B0504" id="Groupe 2" o:spid="_x0000_s1026" style="position:absolute;left:0;text-align:left;margin-left:414pt;margin-top:-50.45pt;width:147.95pt;height:229.5pt;z-index:-251656192;mso-width-relative:margin;mso-height-relative:margin" coordsize="16186,292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 2" o:spid="_x0000_s1027" type="#_x0000_t75" style="position:absolute;width:16186;height:24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" o:spid="_x0000_s1028" type="#_x0000_t202" style="position:absolute;top:24257;width:16186;height:4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" stroked="f">
                  <v:textbox>
                    <w:txbxContent>
                      <w:p w14:paraId="303CC75A" w14:textId="0F81AA1F" w:rsidR="00A518DC" w:rsidRPr="00A518DC" w:rsidRDefault="00A518DC" w:rsidP="00A518DC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922AE2" w:rsidRPr="0059185F">
        <w:rPr>
          <w:color w:val="0070C0"/>
          <w:lang w:eastAsia="fr-FR"/>
        </w:rPr>
        <mc:AlternateContent>
          <mc:Choice Requires="wpg">
            <w:drawing>
              <wp:anchor distT="0" distB="0" distL="114300" distR="114300" simplePos="0" relativeHeight="251658240" behindDoc="1" locked="1" layoutInCell="1" allowOverlap="1" wp14:anchorId="24898C76" wp14:editId="035AFDDA">
                <wp:simplePos x="0" y="0"/>
                <wp:positionH relativeFrom="page">
                  <wp:posOffset>-99695</wp:posOffset>
                </wp:positionH>
                <wp:positionV relativeFrom="page">
                  <wp:posOffset>-189865</wp:posOffset>
                </wp:positionV>
                <wp:extent cx="5791200" cy="2425700"/>
                <wp:effectExtent l="0" t="0" r="0" b="0"/>
                <wp:wrapNone/>
                <wp:docPr id="1" name="Groupe 11" title="Arrière-plan coloré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1200" cy="2425700"/>
                          <a:chOff x="-300" y="-160"/>
                          <a:chExt cx="8860" cy="4120"/>
                        </a:xfr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g:grpSpPr>
                      <wps:wsp>
                        <wps:cNvPr id="3" name="Rectangle 5"/>
                        <wps:cNvSpPr>
                          <a:spLocks noChangeArrowheads="1"/>
                        </wps:cNvSpPr>
                        <wps:spPr bwMode="auto">
                          <a:xfrm>
                            <a:off x="-300" y="-160"/>
                            <a:ext cx="8860" cy="2615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4A7EBB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-259" y="2520"/>
                            <a:ext cx="8819" cy="144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4A7EBB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50CEF9" id="Groupe 11" o:spid="_x0000_s1026" alt="Titre : Arrière-plan coloré" style="position:absolute;margin-left:-7.85pt;margin-top:-14.95pt;width:456pt;height:191pt;z-index:-251658240;mso-position-horizontal-relative:page;mso-position-vertical-relative:page" coordorigin="-300,-160" coordsize="8860,4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">
                <v:rect id="Rectangle 5" o:spid="_x0000_s1027" style="position:absolute;left:-300;top:-160;width:8860;height:2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" fillcolor="#efbede [661]" stroked="f" strokecolor="#4a7ebb" strokeweight="1.5pt">
                  <v:shadow opacity="22938f" offset="0"/>
                  <v:textbox inset=",7.2pt,,7.2pt"/>
                </v:rect>
                <v:rect id="Rectangle 6" o:spid="_x0000_s1028" style="position:absolute;left:-259;top:2520;width:8819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" fillcolor="#b6d7f7 [660]" stroked="f" strokecolor="#4a7ebb" strokeweight="1.5pt">
                  <v:shadow opacity="22938f" offset="0"/>
                  <v:textbox inset=",7.2pt,,7.2pt"/>
                </v:rect>
                <w10:wrap anchorx="page" anchory="page"/>
                <w10:anchorlock/>
              </v:group>
            </w:pict>
          </mc:Fallback>
        </mc:AlternateContent>
      </w:r>
      <w:r w:rsidR="00C32DBE" w:rsidRPr="0059185F">
        <w:rPr>
          <w:color w:val="0070C0"/>
          <w:lang w:bidi="fr-FR"/>
        </w:rPr>
        <w:t xml:space="preserve">suivi </w:t>
      </w:r>
      <w:r>
        <w:rPr>
          <w:color w:val="0070C0"/>
          <w:lang w:bidi="fr-FR"/>
        </w:rPr>
        <w:t xml:space="preserve">du </w:t>
      </w:r>
    </w:p>
    <w:p w14:paraId="76994B15" w14:textId="6A4F597A" w:rsidR="00D93E61" w:rsidRPr="009E3334" w:rsidRDefault="00C32DBE" w:rsidP="009E3334">
      <w:pPr>
        <w:pStyle w:val="Titre"/>
        <w:jc w:val="center"/>
        <w:rPr>
          <w:color w:val="0070C0"/>
          <w:lang w:bidi="fr-FR"/>
        </w:rPr>
      </w:pPr>
      <w:r w:rsidRPr="0059185F">
        <w:rPr>
          <w:color w:val="0070C0"/>
          <w:lang w:bidi="fr-FR"/>
        </w:rPr>
        <w:t>nourrisson et de l’enfant</w:t>
      </w:r>
    </w:p>
    <w:p w14:paraId="71E26102" w14:textId="77777777" w:rsidR="00BA788F" w:rsidRPr="0028344E" w:rsidRDefault="00BA788F" w:rsidP="0028344E">
      <w:pPr>
        <w:rPr>
          <w:noProof/>
        </w:rPr>
      </w:pPr>
    </w:p>
    <w:p w14:paraId="14B077A6" w14:textId="6396A3E9" w:rsidR="00BA788F" w:rsidRDefault="00C32DBE" w:rsidP="00FA662D">
      <w:pPr>
        <w:pStyle w:val="slogan"/>
        <w:rPr>
          <w:noProof/>
          <w:lang w:bidi="fr-FR"/>
        </w:rPr>
      </w:pPr>
      <w:r>
        <w:rPr>
          <w:noProof/>
          <w:lang w:bidi="fr-FR"/>
        </w:rPr>
        <w:t>étapes des consultations préconisées et des vaccination</w:t>
      </w:r>
      <w:r w:rsidR="00A8350C">
        <w:rPr>
          <w:noProof/>
          <w:lang w:bidi="fr-FR"/>
        </w:rPr>
        <w:t>s</w:t>
      </w:r>
    </w:p>
    <w:p w14:paraId="54FBAD24" w14:textId="4AB2D16A" w:rsidR="00C32DBE" w:rsidRPr="004A30FE" w:rsidRDefault="00C32DBE" w:rsidP="00FA662D">
      <w:pPr>
        <w:pStyle w:val="slogan"/>
        <w:rPr>
          <w:noProof/>
        </w:rPr>
      </w:pPr>
    </w:p>
    <w:p w14:paraId="5DBD814A" w14:textId="65495E48" w:rsidR="000F6A1D" w:rsidRPr="0059185F" w:rsidRDefault="00C32DBE" w:rsidP="007808C2">
      <w:pPr>
        <w:pStyle w:val="Titre1"/>
        <w:rPr>
          <w:noProof/>
          <w:color w:val="0070C0"/>
        </w:rPr>
      </w:pPr>
      <w:r w:rsidRPr="0059185F">
        <w:rPr>
          <w:noProof/>
          <w:color w:val="0070C0"/>
          <w:lang w:bidi="fr-FR"/>
        </w:rPr>
        <w:t xml:space="preserve">entre le 7eme et le 15 eme jour </w:t>
      </w:r>
    </w:p>
    <w:p w14:paraId="6A66FDB4" w14:textId="0437B35C" w:rsidR="005E7700" w:rsidRPr="0028344E" w:rsidRDefault="00000000" w:rsidP="00C32DBE">
      <w:pPr>
        <w:pStyle w:val="retraitdelalistedecontrle"/>
        <w:rPr>
          <w:noProof/>
        </w:rPr>
      </w:pPr>
      <w:sdt>
        <w:sdtPr>
          <w:rPr>
            <w:b/>
            <w:noProof/>
            <w:color w:val="0B3964" w:themeColor="accent1"/>
          </w:rPr>
          <w:id w:val="-84818297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2C2461" w:rsidRPr="002C2461">
            <w:rPr>
              <w:rFonts w:ascii="MS Gothic" w:eastAsia="MS Gothic" w:hAnsi="MS Gothic" w:cs="MS Gothic"/>
              <w:b/>
              <w:noProof/>
              <w:color w:val="0B3964" w:themeColor="accent1"/>
              <w:lang w:bidi="fr-FR"/>
            </w:rPr>
            <w:t>☐</w:t>
          </w:r>
        </w:sdtContent>
      </w:sdt>
      <w:r w:rsidR="000F6A1D" w:rsidRPr="0028344E">
        <w:rPr>
          <w:noProof/>
          <w:lang w:bidi="fr-FR"/>
        </w:rPr>
        <w:tab/>
      </w:r>
      <w:r w:rsidR="00C32DBE">
        <w:rPr>
          <w:noProof/>
          <w:lang w:bidi="fr-FR"/>
        </w:rPr>
        <w:t>consultation médicale ( = contrôle de la croissance, examen physique et évaluaiton du développemnent psychomoteur  informations diverses sur l’alimentation/tétées/bib, les vaccins, la fièvre, les virus hivernaux, réponses aux interrogations parentales )</w:t>
      </w:r>
    </w:p>
    <w:p w14:paraId="0C1FDEDA" w14:textId="14EFE160" w:rsidR="000F6A1D" w:rsidRPr="0059185F" w:rsidRDefault="00C32DBE" w:rsidP="007808C2">
      <w:pPr>
        <w:pStyle w:val="Titre1"/>
        <w:rPr>
          <w:noProof/>
          <w:color w:val="0070C0"/>
        </w:rPr>
      </w:pPr>
      <w:r w:rsidRPr="0059185F">
        <w:rPr>
          <w:noProof/>
          <w:color w:val="0070C0"/>
          <w:lang w:bidi="fr-FR"/>
        </w:rPr>
        <w:t xml:space="preserve">1 mois </w:t>
      </w:r>
    </w:p>
    <w:p w14:paraId="789F4A66" w14:textId="0B4F3ECE" w:rsidR="00021798" w:rsidRPr="0028344E" w:rsidRDefault="00000000" w:rsidP="00C32DBE">
      <w:pPr>
        <w:pStyle w:val="retraitdelalistedecontrle"/>
        <w:rPr>
          <w:noProof/>
        </w:rPr>
      </w:pPr>
      <w:sdt>
        <w:sdtPr>
          <w:rPr>
            <w:b/>
            <w:noProof/>
            <w:color w:val="0B3964" w:themeColor="accent1"/>
          </w:rPr>
          <w:id w:val="161092892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2C2461" w:rsidRPr="002C2461">
            <w:rPr>
              <w:rFonts w:ascii="MS Gothic" w:eastAsia="MS Gothic" w:hAnsi="MS Gothic" w:cs="MS Gothic"/>
              <w:b/>
              <w:noProof/>
              <w:color w:val="0B3964" w:themeColor="accent1"/>
              <w:lang w:bidi="fr-FR"/>
            </w:rPr>
            <w:t>☐</w:t>
          </w:r>
        </w:sdtContent>
      </w:sdt>
      <w:r w:rsidR="00257A4C" w:rsidRPr="0028344E">
        <w:rPr>
          <w:noProof/>
          <w:lang w:bidi="fr-FR"/>
        </w:rPr>
        <w:tab/>
      </w:r>
      <w:r w:rsidR="00C32DBE">
        <w:rPr>
          <w:noProof/>
          <w:lang w:bidi="fr-FR"/>
        </w:rPr>
        <w:t xml:space="preserve">consultation médicale </w:t>
      </w:r>
    </w:p>
    <w:p w14:paraId="11F6215F" w14:textId="3019821D" w:rsidR="00B7421E" w:rsidRPr="0059185F" w:rsidRDefault="00C32DBE" w:rsidP="007808C2">
      <w:pPr>
        <w:pStyle w:val="Titre1"/>
        <w:rPr>
          <w:noProof/>
          <w:color w:val="0070C0"/>
        </w:rPr>
      </w:pPr>
      <w:r w:rsidRPr="0059185F">
        <w:rPr>
          <w:noProof/>
          <w:color w:val="0070C0"/>
          <w:lang w:bidi="fr-FR"/>
        </w:rPr>
        <w:t xml:space="preserve">2 mois </w:t>
      </w:r>
    </w:p>
    <w:p w14:paraId="2A6AE5CC" w14:textId="0A39A763" w:rsidR="003F6EB6" w:rsidRPr="0028344E" w:rsidRDefault="00000000" w:rsidP="00B52526">
      <w:pPr>
        <w:pStyle w:val="retraitdelalistedecontrle"/>
        <w:rPr>
          <w:noProof/>
        </w:rPr>
      </w:pPr>
      <w:sdt>
        <w:sdtPr>
          <w:rPr>
            <w:b/>
            <w:noProof/>
            <w:color w:val="0B3964" w:themeColor="accent1"/>
          </w:rPr>
          <w:id w:val="-171487869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2C2461" w:rsidRPr="002C2461">
            <w:rPr>
              <w:rFonts w:ascii="MS Gothic" w:eastAsia="MS Gothic" w:hAnsi="MS Gothic" w:cs="MS Gothic"/>
              <w:b/>
              <w:noProof/>
              <w:color w:val="0B3964" w:themeColor="accent1"/>
              <w:lang w:bidi="fr-FR"/>
            </w:rPr>
            <w:t>☐</w:t>
          </w:r>
        </w:sdtContent>
      </w:sdt>
      <w:r w:rsidR="00021798" w:rsidRPr="0028344E">
        <w:rPr>
          <w:noProof/>
          <w:lang w:bidi="fr-FR"/>
        </w:rPr>
        <w:tab/>
      </w:r>
      <w:r w:rsidR="00C32DBE">
        <w:rPr>
          <w:noProof/>
          <w:lang w:bidi="fr-FR"/>
        </w:rPr>
        <w:t>consultation médicale</w:t>
      </w:r>
    </w:p>
    <w:p w14:paraId="67EC7A75" w14:textId="77777777" w:rsidR="0094229B" w:rsidRDefault="00000000" w:rsidP="0094229B">
      <w:pPr>
        <w:pStyle w:val="retraitdelalistedecontrle"/>
        <w:rPr>
          <w:noProof/>
          <w:lang w:bidi="fr-FR"/>
        </w:rPr>
      </w:pPr>
      <w:sdt>
        <w:sdtPr>
          <w:rPr>
            <w:b/>
            <w:noProof/>
            <w:color w:val="0B3964" w:themeColor="accent1"/>
          </w:rPr>
          <w:id w:val="-179166033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2C2461" w:rsidRPr="002C2461">
            <w:rPr>
              <w:rFonts w:ascii="MS Gothic" w:eastAsia="MS Gothic" w:hAnsi="MS Gothic" w:cs="MS Gothic"/>
              <w:b/>
              <w:noProof/>
              <w:color w:val="0B3964" w:themeColor="accent1"/>
              <w:lang w:bidi="fr-FR"/>
            </w:rPr>
            <w:t>☐</w:t>
          </w:r>
        </w:sdtContent>
      </w:sdt>
      <w:r w:rsidR="00021798" w:rsidRPr="0028344E">
        <w:rPr>
          <w:noProof/>
          <w:lang w:bidi="fr-FR"/>
        </w:rPr>
        <w:tab/>
      </w:r>
      <w:r w:rsidR="00C32DBE">
        <w:rPr>
          <w:noProof/>
          <w:lang w:bidi="fr-FR"/>
        </w:rPr>
        <w:t xml:space="preserve">vaccins </w:t>
      </w:r>
    </w:p>
    <w:p w14:paraId="7764AFD2" w14:textId="77777777" w:rsidR="0094229B" w:rsidRDefault="0094229B" w:rsidP="0094229B">
      <w:pPr>
        <w:pStyle w:val="retraitdelalistedecontrle"/>
        <w:numPr>
          <w:ilvl w:val="0"/>
          <w:numId w:val="18"/>
        </w:numPr>
        <w:rPr>
          <w:noProof/>
          <w:lang w:bidi="fr-FR"/>
        </w:rPr>
      </w:pPr>
      <w:r>
        <w:rPr>
          <w:noProof/>
          <w:lang w:bidi="fr-FR"/>
        </w:rPr>
        <w:t>diphtérie tétanos poliomyélite haemophilus hépatite B coqueluche (DTP Coq)</w:t>
      </w:r>
    </w:p>
    <w:p w14:paraId="6A328976" w14:textId="77777777" w:rsidR="0094229B" w:rsidRDefault="0094229B" w:rsidP="0094229B">
      <w:pPr>
        <w:pStyle w:val="retraitdelalistedecontrle"/>
        <w:numPr>
          <w:ilvl w:val="0"/>
          <w:numId w:val="18"/>
        </w:numPr>
        <w:rPr>
          <w:noProof/>
          <w:lang w:bidi="fr-FR"/>
        </w:rPr>
      </w:pPr>
      <w:r>
        <w:rPr>
          <w:noProof/>
          <w:lang w:bidi="fr-FR"/>
        </w:rPr>
        <w:t>pneumocoque</w:t>
      </w:r>
    </w:p>
    <w:p w14:paraId="27527114" w14:textId="6EDCEB4A" w:rsidR="00021798" w:rsidRPr="0028344E" w:rsidRDefault="0094229B" w:rsidP="0094229B">
      <w:pPr>
        <w:pStyle w:val="retraitdelalistedecontrle"/>
        <w:numPr>
          <w:ilvl w:val="0"/>
          <w:numId w:val="18"/>
        </w:numPr>
        <w:rPr>
          <w:noProof/>
          <w:lang w:bidi="fr-FR"/>
        </w:rPr>
      </w:pPr>
      <w:r>
        <w:rPr>
          <w:noProof/>
          <w:lang w:bidi="fr-FR"/>
        </w:rPr>
        <w:t>Rotavirus si souhaité (non obligatoire)</w:t>
      </w:r>
    </w:p>
    <w:p w14:paraId="20C8D0D4" w14:textId="56ABF983" w:rsidR="00DD0721" w:rsidRPr="0059185F" w:rsidRDefault="0094229B" w:rsidP="007808C2">
      <w:pPr>
        <w:pStyle w:val="Titre1"/>
        <w:rPr>
          <w:noProof/>
          <w:color w:val="0070C0"/>
        </w:rPr>
      </w:pPr>
      <w:r w:rsidRPr="0059185F">
        <w:rPr>
          <w:noProof/>
          <w:color w:val="0070C0"/>
          <w:lang w:bidi="fr-FR"/>
        </w:rPr>
        <w:t xml:space="preserve">3 mois </w:t>
      </w:r>
    </w:p>
    <w:p w14:paraId="383581C3" w14:textId="77BFE21D" w:rsidR="0094229B" w:rsidRDefault="0094229B" w:rsidP="0094229B">
      <w:pPr>
        <w:pStyle w:val="retraitdelalistedecontrle"/>
        <w:rPr>
          <w:noProof/>
          <w:lang w:bidi="fr-FR"/>
        </w:rPr>
      </w:pPr>
      <w:r>
        <w:rPr>
          <w:rFonts w:ascii="Arial Unicode MS" w:hAnsi="Arial Unicode MS"/>
          <w:b/>
          <w:noProof/>
          <w:color w:val="0B3964" w:themeColor="accent1"/>
        </w:rPr>
        <w:t>☐</w:t>
      </w:r>
      <w:r w:rsidR="00153238" w:rsidRPr="0028344E">
        <w:rPr>
          <w:noProof/>
          <w:lang w:bidi="fr-FR"/>
        </w:rPr>
        <w:tab/>
      </w:r>
      <w:r>
        <w:rPr>
          <w:noProof/>
          <w:lang w:bidi="fr-FR"/>
        </w:rPr>
        <w:t xml:space="preserve">consultation médicale </w:t>
      </w:r>
    </w:p>
    <w:p w14:paraId="50BACD52" w14:textId="77777777" w:rsidR="0094229B" w:rsidRDefault="0094229B" w:rsidP="0094229B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 xml:space="preserve">☐  </w:t>
      </w:r>
      <w:r>
        <w:rPr>
          <w:noProof/>
          <w:lang w:bidi="fr-FR"/>
        </w:rPr>
        <w:t>vaccins</w:t>
      </w:r>
    </w:p>
    <w:p w14:paraId="7F7485CD" w14:textId="2A1CFA34" w:rsidR="0094229B" w:rsidRDefault="0094229B" w:rsidP="0094229B">
      <w:pPr>
        <w:pStyle w:val="retraitdelalistedecontrle"/>
        <w:numPr>
          <w:ilvl w:val="0"/>
          <w:numId w:val="20"/>
        </w:numPr>
        <w:rPr>
          <w:noProof/>
          <w:lang w:bidi="fr-FR"/>
        </w:rPr>
      </w:pPr>
      <w:r>
        <w:rPr>
          <w:noProof/>
          <w:lang w:bidi="fr-FR"/>
        </w:rPr>
        <w:t>BCG si facteur de risque (en centre de santé, à partir de 3 mois )</w:t>
      </w:r>
    </w:p>
    <w:p w14:paraId="343E106B" w14:textId="77777777" w:rsidR="0094229B" w:rsidRDefault="0094229B" w:rsidP="0094229B">
      <w:pPr>
        <w:pStyle w:val="retraitdelalistedecontrle"/>
        <w:numPr>
          <w:ilvl w:val="0"/>
          <w:numId w:val="17"/>
        </w:numPr>
        <w:rPr>
          <w:noProof/>
          <w:lang w:bidi="fr-FR"/>
        </w:rPr>
      </w:pPr>
      <w:r>
        <w:rPr>
          <w:noProof/>
          <w:lang w:bidi="fr-FR"/>
        </w:rPr>
        <w:t xml:space="preserve">Rotavirus si souhaité (non obligatoire) </w:t>
      </w:r>
    </w:p>
    <w:p w14:paraId="4C08B7F4" w14:textId="77777777" w:rsidR="0094229B" w:rsidRPr="0028344E" w:rsidRDefault="0094229B" w:rsidP="0094229B">
      <w:pPr>
        <w:pStyle w:val="retraitdelalistedecontrle"/>
        <w:numPr>
          <w:ilvl w:val="0"/>
          <w:numId w:val="17"/>
        </w:numPr>
        <w:rPr>
          <w:noProof/>
          <w:lang w:bidi="fr-FR"/>
        </w:rPr>
      </w:pPr>
      <w:r>
        <w:rPr>
          <w:noProof/>
          <w:lang w:bidi="fr-FR"/>
        </w:rPr>
        <w:t>méningocoque B</w:t>
      </w:r>
    </w:p>
    <w:p w14:paraId="7B04D867" w14:textId="5EB39CBB" w:rsidR="0094229B" w:rsidRPr="0059185F" w:rsidRDefault="0094229B" w:rsidP="0094229B">
      <w:pPr>
        <w:pStyle w:val="Titre1"/>
        <w:rPr>
          <w:noProof/>
          <w:color w:val="0070C0"/>
        </w:rPr>
      </w:pPr>
      <w:r w:rsidRPr="0059185F">
        <w:rPr>
          <w:noProof/>
          <w:color w:val="0070C0"/>
          <w:lang w:bidi="fr-FR"/>
        </w:rPr>
        <w:t xml:space="preserve">4 mois </w:t>
      </w:r>
    </w:p>
    <w:p w14:paraId="49DDD477" w14:textId="77777777" w:rsidR="0094229B" w:rsidRDefault="0094229B" w:rsidP="0094229B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>☐</w:t>
      </w:r>
      <w:r w:rsidRPr="0028344E">
        <w:rPr>
          <w:noProof/>
          <w:lang w:bidi="fr-FR"/>
        </w:rPr>
        <w:tab/>
      </w:r>
      <w:r>
        <w:rPr>
          <w:noProof/>
          <w:lang w:bidi="fr-FR"/>
        </w:rPr>
        <w:t xml:space="preserve">consultation médicale </w:t>
      </w:r>
    </w:p>
    <w:p w14:paraId="5E2CC400" w14:textId="67B143FF" w:rsidR="0094229B" w:rsidRDefault="0094229B" w:rsidP="0094229B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 xml:space="preserve">☐  </w:t>
      </w:r>
      <w:r>
        <w:rPr>
          <w:noProof/>
          <w:lang w:bidi="fr-FR"/>
        </w:rPr>
        <w:t>vaccins</w:t>
      </w:r>
    </w:p>
    <w:p w14:paraId="0FE9CEC6" w14:textId="77777777" w:rsidR="0094229B" w:rsidRDefault="0094229B" w:rsidP="0094229B">
      <w:pPr>
        <w:pStyle w:val="retraitdelalistedecontrle"/>
        <w:numPr>
          <w:ilvl w:val="0"/>
          <w:numId w:val="21"/>
        </w:numPr>
        <w:rPr>
          <w:noProof/>
          <w:lang w:bidi="fr-FR"/>
        </w:rPr>
      </w:pPr>
      <w:r>
        <w:rPr>
          <w:noProof/>
          <w:lang w:bidi="fr-FR"/>
        </w:rPr>
        <w:t>diphtérie tétanos poliomyélite haemophilus hépatite B coqueluche (DTP Coq)</w:t>
      </w:r>
    </w:p>
    <w:p w14:paraId="375E1AF2" w14:textId="2375AA9E" w:rsidR="001232C8" w:rsidRDefault="0094229B" w:rsidP="00A518DC">
      <w:pPr>
        <w:pStyle w:val="retraitdelalistedecontrle"/>
        <w:numPr>
          <w:ilvl w:val="0"/>
          <w:numId w:val="21"/>
        </w:numPr>
        <w:rPr>
          <w:noProof/>
          <w:lang w:bidi="fr-FR"/>
        </w:rPr>
      </w:pPr>
      <w:r>
        <w:rPr>
          <w:noProof/>
          <w:lang w:bidi="fr-FR"/>
        </w:rPr>
        <w:t>pneumocoque</w:t>
      </w:r>
    </w:p>
    <w:p w14:paraId="137B1798" w14:textId="3C407038" w:rsidR="0094229B" w:rsidRPr="0059185F" w:rsidRDefault="0094229B" w:rsidP="0094229B">
      <w:pPr>
        <w:pStyle w:val="Titre1"/>
        <w:rPr>
          <w:noProof/>
          <w:color w:val="0070C0"/>
        </w:rPr>
      </w:pPr>
      <w:r w:rsidRPr="0059185F">
        <w:rPr>
          <w:noProof/>
          <w:color w:val="0070C0"/>
          <w:lang w:bidi="fr-FR"/>
        </w:rPr>
        <w:t xml:space="preserve">5 mois </w:t>
      </w:r>
    </w:p>
    <w:p w14:paraId="112F5C15" w14:textId="77777777" w:rsidR="0094229B" w:rsidRDefault="0094229B" w:rsidP="0094229B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>☐</w:t>
      </w:r>
      <w:r w:rsidRPr="0028344E">
        <w:rPr>
          <w:noProof/>
          <w:lang w:bidi="fr-FR"/>
        </w:rPr>
        <w:tab/>
      </w:r>
      <w:r>
        <w:rPr>
          <w:noProof/>
          <w:lang w:bidi="fr-FR"/>
        </w:rPr>
        <w:t xml:space="preserve">consultation médicale </w:t>
      </w:r>
    </w:p>
    <w:p w14:paraId="60EC48C6" w14:textId="77777777" w:rsidR="0094229B" w:rsidRDefault="0094229B" w:rsidP="0094229B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 xml:space="preserve">☐  </w:t>
      </w:r>
      <w:r>
        <w:rPr>
          <w:noProof/>
          <w:lang w:bidi="fr-FR"/>
        </w:rPr>
        <w:t>vaccins</w:t>
      </w:r>
    </w:p>
    <w:p w14:paraId="2D7F9B71" w14:textId="14EB2827" w:rsidR="0094229B" w:rsidRDefault="0094229B" w:rsidP="00A518DC">
      <w:pPr>
        <w:pStyle w:val="retraitdelalistedecontrle"/>
        <w:numPr>
          <w:ilvl w:val="0"/>
          <w:numId w:val="17"/>
        </w:numPr>
        <w:rPr>
          <w:noProof/>
          <w:lang w:bidi="fr-FR"/>
        </w:rPr>
      </w:pPr>
      <w:r>
        <w:rPr>
          <w:noProof/>
          <w:lang w:bidi="fr-FR"/>
        </w:rPr>
        <w:t>méningocoque B</w:t>
      </w:r>
    </w:p>
    <w:p w14:paraId="1131FB66" w14:textId="0A21F46E" w:rsidR="0094229B" w:rsidRPr="0059185F" w:rsidRDefault="0094229B" w:rsidP="0094229B">
      <w:pPr>
        <w:pStyle w:val="Titre1"/>
        <w:rPr>
          <w:noProof/>
          <w:color w:val="0070C0"/>
        </w:rPr>
      </w:pPr>
      <w:r w:rsidRPr="0059185F">
        <w:rPr>
          <w:noProof/>
          <w:color w:val="0070C0"/>
          <w:lang w:bidi="fr-FR"/>
        </w:rPr>
        <w:t xml:space="preserve">6 mois </w:t>
      </w:r>
    </w:p>
    <w:p w14:paraId="5C492F47" w14:textId="77777777" w:rsidR="0094229B" w:rsidRDefault="0094229B" w:rsidP="0094229B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>☐</w:t>
      </w:r>
      <w:r w:rsidRPr="0028344E">
        <w:rPr>
          <w:noProof/>
          <w:lang w:bidi="fr-FR"/>
        </w:rPr>
        <w:tab/>
      </w:r>
      <w:r>
        <w:rPr>
          <w:noProof/>
          <w:lang w:bidi="fr-FR"/>
        </w:rPr>
        <w:t xml:space="preserve">consultation médicale </w:t>
      </w:r>
    </w:p>
    <w:p w14:paraId="7EA79413" w14:textId="77777777" w:rsidR="0094229B" w:rsidRDefault="0094229B" w:rsidP="0094229B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 xml:space="preserve">☐  </w:t>
      </w:r>
      <w:r>
        <w:rPr>
          <w:noProof/>
          <w:lang w:bidi="fr-FR"/>
        </w:rPr>
        <w:t>vaccins</w:t>
      </w:r>
    </w:p>
    <w:p w14:paraId="60B1BD0A" w14:textId="44D09027" w:rsidR="0094229B" w:rsidRDefault="0094229B" w:rsidP="0094229B">
      <w:pPr>
        <w:pStyle w:val="retraitdelalistedecontrle"/>
        <w:numPr>
          <w:ilvl w:val="0"/>
          <w:numId w:val="17"/>
        </w:numPr>
        <w:rPr>
          <w:noProof/>
          <w:lang w:bidi="fr-FR"/>
        </w:rPr>
      </w:pPr>
      <w:r>
        <w:rPr>
          <w:noProof/>
          <w:lang w:bidi="fr-FR"/>
        </w:rPr>
        <w:t>méningocoque ACWY</w:t>
      </w:r>
    </w:p>
    <w:p w14:paraId="1353CED2" w14:textId="14EC6FCD" w:rsidR="0094229B" w:rsidRDefault="0094229B" w:rsidP="00A518DC">
      <w:pPr>
        <w:pStyle w:val="retraitdelalistedecontrle"/>
        <w:numPr>
          <w:ilvl w:val="0"/>
          <w:numId w:val="17"/>
        </w:numPr>
        <w:rPr>
          <w:noProof/>
          <w:lang w:bidi="fr-FR"/>
        </w:rPr>
      </w:pPr>
      <w:r>
        <w:rPr>
          <w:noProof/>
          <w:lang w:bidi="fr-FR"/>
        </w:rPr>
        <w:t>pneumocoque</w:t>
      </w:r>
    </w:p>
    <w:p w14:paraId="77F17442" w14:textId="4AD5E18A" w:rsidR="0094229B" w:rsidRPr="0059185F" w:rsidRDefault="0094229B" w:rsidP="0094229B">
      <w:pPr>
        <w:pStyle w:val="Titre1"/>
        <w:rPr>
          <w:noProof/>
          <w:color w:val="0070C0"/>
        </w:rPr>
      </w:pPr>
      <w:r w:rsidRPr="0059185F">
        <w:rPr>
          <w:noProof/>
          <w:color w:val="0070C0"/>
          <w:lang w:bidi="fr-FR"/>
        </w:rPr>
        <w:lastRenderedPageBreak/>
        <w:t xml:space="preserve">8-9 mois </w:t>
      </w:r>
    </w:p>
    <w:p w14:paraId="2CCF8394" w14:textId="77777777" w:rsidR="0094229B" w:rsidRDefault="0094229B" w:rsidP="0094229B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>☐</w:t>
      </w:r>
      <w:r w:rsidRPr="0028344E">
        <w:rPr>
          <w:noProof/>
          <w:lang w:bidi="fr-FR"/>
        </w:rPr>
        <w:tab/>
      </w:r>
      <w:r>
        <w:rPr>
          <w:noProof/>
          <w:lang w:bidi="fr-FR"/>
        </w:rPr>
        <w:t xml:space="preserve">consultation médicale </w:t>
      </w:r>
    </w:p>
    <w:p w14:paraId="56DD040E" w14:textId="4D89DABF" w:rsidR="0094229B" w:rsidRDefault="0094229B" w:rsidP="00A518DC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 xml:space="preserve">☐  </w:t>
      </w:r>
      <w:r>
        <w:rPr>
          <w:noProof/>
          <w:lang w:bidi="fr-FR"/>
        </w:rPr>
        <w:t xml:space="preserve">dépistage auditif et visuel </w:t>
      </w:r>
      <w:r w:rsidRPr="0094229B">
        <w:rPr>
          <w:noProof/>
          <w:lang w:bidi="fr-FR"/>
        </w:rPr>
        <w:t>(peut aussi être réalisé à 11 et 12 mois)</w:t>
      </w:r>
    </w:p>
    <w:p w14:paraId="68650B0D" w14:textId="5CE5D50B" w:rsidR="0094229B" w:rsidRPr="0059185F" w:rsidRDefault="0094229B" w:rsidP="0094229B">
      <w:pPr>
        <w:pStyle w:val="Titre1"/>
        <w:rPr>
          <w:noProof/>
          <w:color w:val="0070C0"/>
        </w:rPr>
      </w:pPr>
      <w:r w:rsidRPr="0059185F">
        <w:rPr>
          <w:noProof/>
          <w:color w:val="0070C0"/>
          <w:lang w:bidi="fr-FR"/>
        </w:rPr>
        <w:t xml:space="preserve">11 mois </w:t>
      </w:r>
    </w:p>
    <w:p w14:paraId="66C4FDD1" w14:textId="77777777" w:rsidR="0094229B" w:rsidRDefault="0094229B" w:rsidP="0094229B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>☐</w:t>
      </w:r>
      <w:r w:rsidRPr="0028344E">
        <w:rPr>
          <w:noProof/>
          <w:lang w:bidi="fr-FR"/>
        </w:rPr>
        <w:tab/>
      </w:r>
      <w:r>
        <w:rPr>
          <w:noProof/>
          <w:lang w:bidi="fr-FR"/>
        </w:rPr>
        <w:t xml:space="preserve">consultation médicale </w:t>
      </w:r>
    </w:p>
    <w:p w14:paraId="2E4A2613" w14:textId="77777777" w:rsidR="0094229B" w:rsidRDefault="0094229B" w:rsidP="0094229B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 xml:space="preserve">☐  </w:t>
      </w:r>
      <w:r>
        <w:rPr>
          <w:noProof/>
          <w:lang w:bidi="fr-FR"/>
        </w:rPr>
        <w:t>vaccins</w:t>
      </w:r>
    </w:p>
    <w:p w14:paraId="15B8D2D5" w14:textId="77777777" w:rsidR="0094229B" w:rsidRDefault="0094229B" w:rsidP="0094229B">
      <w:pPr>
        <w:pStyle w:val="retraitdelalistedecontrle"/>
        <w:numPr>
          <w:ilvl w:val="0"/>
          <w:numId w:val="23"/>
        </w:numPr>
        <w:rPr>
          <w:noProof/>
          <w:lang w:bidi="fr-FR"/>
        </w:rPr>
      </w:pPr>
      <w:r>
        <w:rPr>
          <w:noProof/>
          <w:lang w:bidi="fr-FR"/>
        </w:rPr>
        <w:t>diphtérie tétanos poliomyélite haemophilus hépatite B coqueluche (DTP Coq)</w:t>
      </w:r>
    </w:p>
    <w:p w14:paraId="5646778C" w14:textId="4A2A02F0" w:rsidR="0094229B" w:rsidRDefault="0094229B" w:rsidP="00A518DC">
      <w:pPr>
        <w:pStyle w:val="retraitdelalistedecontrle"/>
        <w:numPr>
          <w:ilvl w:val="0"/>
          <w:numId w:val="23"/>
        </w:numPr>
        <w:rPr>
          <w:noProof/>
          <w:lang w:bidi="fr-FR"/>
        </w:rPr>
      </w:pPr>
      <w:r>
        <w:rPr>
          <w:noProof/>
          <w:lang w:bidi="fr-FR"/>
        </w:rPr>
        <w:t>pneumocoque</w:t>
      </w:r>
    </w:p>
    <w:p w14:paraId="6044005E" w14:textId="6F2EFAD0" w:rsidR="0094229B" w:rsidRPr="0059185F" w:rsidRDefault="0094229B" w:rsidP="0094229B">
      <w:pPr>
        <w:pStyle w:val="Titre1"/>
        <w:rPr>
          <w:noProof/>
          <w:color w:val="0070C0"/>
        </w:rPr>
      </w:pPr>
      <w:r w:rsidRPr="0059185F">
        <w:rPr>
          <w:noProof/>
          <w:color w:val="0070C0"/>
          <w:lang w:bidi="fr-FR"/>
        </w:rPr>
        <w:t xml:space="preserve">12 mois </w:t>
      </w:r>
    </w:p>
    <w:p w14:paraId="0A4CBC71" w14:textId="77777777" w:rsidR="0094229B" w:rsidRDefault="0094229B" w:rsidP="0094229B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>☐</w:t>
      </w:r>
      <w:r w:rsidRPr="0028344E">
        <w:rPr>
          <w:noProof/>
          <w:lang w:bidi="fr-FR"/>
        </w:rPr>
        <w:tab/>
      </w:r>
      <w:r>
        <w:rPr>
          <w:noProof/>
          <w:lang w:bidi="fr-FR"/>
        </w:rPr>
        <w:t xml:space="preserve">consultation médicale </w:t>
      </w:r>
    </w:p>
    <w:p w14:paraId="3CE5F3B2" w14:textId="77777777" w:rsidR="0094229B" w:rsidRDefault="0094229B" w:rsidP="0094229B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 xml:space="preserve">☐  </w:t>
      </w:r>
      <w:r>
        <w:rPr>
          <w:noProof/>
          <w:lang w:bidi="fr-FR"/>
        </w:rPr>
        <w:t>vaccins</w:t>
      </w:r>
    </w:p>
    <w:p w14:paraId="77AF961A" w14:textId="77777777" w:rsidR="0059185F" w:rsidRPr="0059185F" w:rsidRDefault="0059185F" w:rsidP="0059185F">
      <w:pPr>
        <w:pStyle w:val="retraitdelalistedecontrle"/>
        <w:numPr>
          <w:ilvl w:val="0"/>
          <w:numId w:val="26"/>
        </w:numPr>
        <w:rPr>
          <w:noProof/>
        </w:rPr>
      </w:pPr>
      <w:r w:rsidRPr="0059185F">
        <w:rPr>
          <w:noProof/>
        </w:rPr>
        <w:t>rougeole oreillons rubéole</w:t>
      </w:r>
    </w:p>
    <w:p w14:paraId="261E5351" w14:textId="77777777" w:rsidR="0059185F" w:rsidRPr="0059185F" w:rsidRDefault="0059185F" w:rsidP="0059185F">
      <w:pPr>
        <w:pStyle w:val="retraitdelalistedecontrle"/>
        <w:numPr>
          <w:ilvl w:val="0"/>
          <w:numId w:val="26"/>
        </w:numPr>
        <w:rPr>
          <w:noProof/>
        </w:rPr>
      </w:pPr>
      <w:r w:rsidRPr="0059185F">
        <w:rPr>
          <w:noProof/>
        </w:rPr>
        <w:t>méningocoque B</w:t>
      </w:r>
    </w:p>
    <w:p w14:paraId="22BDA3DC" w14:textId="55C3ABE1" w:rsidR="0094229B" w:rsidRDefault="0059185F" w:rsidP="00A518DC">
      <w:pPr>
        <w:pStyle w:val="retraitdelalistedecontrle"/>
        <w:numPr>
          <w:ilvl w:val="0"/>
          <w:numId w:val="26"/>
        </w:numPr>
        <w:rPr>
          <w:noProof/>
        </w:rPr>
      </w:pPr>
      <w:r w:rsidRPr="0059185F">
        <w:rPr>
          <w:noProof/>
        </w:rPr>
        <w:t>méningocoque ACWY</w:t>
      </w:r>
    </w:p>
    <w:p w14:paraId="1A9E239C" w14:textId="371DCE06" w:rsidR="0094229B" w:rsidRPr="0059185F" w:rsidRDefault="0094229B" w:rsidP="0094229B">
      <w:pPr>
        <w:pStyle w:val="Titre1"/>
        <w:rPr>
          <w:noProof/>
          <w:color w:val="0070C0"/>
        </w:rPr>
      </w:pPr>
      <w:r w:rsidRPr="0059185F">
        <w:rPr>
          <w:noProof/>
          <w:color w:val="0070C0"/>
          <w:lang w:bidi="fr-FR"/>
        </w:rPr>
        <w:t>(13 mois)</w:t>
      </w:r>
    </w:p>
    <w:p w14:paraId="5160B1FA" w14:textId="77777777" w:rsidR="0094229B" w:rsidRDefault="0094229B" w:rsidP="0094229B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>☐</w:t>
      </w:r>
      <w:r w:rsidRPr="0028344E">
        <w:rPr>
          <w:noProof/>
          <w:lang w:bidi="fr-FR"/>
        </w:rPr>
        <w:tab/>
      </w:r>
      <w:r>
        <w:rPr>
          <w:noProof/>
          <w:lang w:bidi="fr-FR"/>
        </w:rPr>
        <w:t xml:space="preserve">consultation médicale </w:t>
      </w:r>
    </w:p>
    <w:p w14:paraId="059891C0" w14:textId="77777777" w:rsidR="0094229B" w:rsidRDefault="0094229B" w:rsidP="0094229B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 xml:space="preserve">☐  </w:t>
      </w:r>
      <w:r>
        <w:rPr>
          <w:noProof/>
          <w:lang w:bidi="fr-FR"/>
        </w:rPr>
        <w:t>vaccins</w:t>
      </w:r>
    </w:p>
    <w:p w14:paraId="3F6180FC" w14:textId="3AC138FB" w:rsidR="0094229B" w:rsidRDefault="0059185F" w:rsidP="00A518DC">
      <w:pPr>
        <w:pStyle w:val="retraitdelalistedecontrle"/>
        <w:numPr>
          <w:ilvl w:val="0"/>
          <w:numId w:val="17"/>
        </w:numPr>
        <w:rPr>
          <w:noProof/>
          <w:lang w:bidi="fr-FR"/>
        </w:rPr>
      </w:pPr>
      <w:r>
        <w:rPr>
          <w:noProof/>
          <w:lang w:bidi="fr-FR"/>
        </w:rPr>
        <w:t xml:space="preserve">varicelle (non obligatoire) </w:t>
      </w:r>
    </w:p>
    <w:p w14:paraId="2BB6CDC4" w14:textId="075ABA7F" w:rsidR="0094229B" w:rsidRPr="0059185F" w:rsidRDefault="0094229B" w:rsidP="0094229B">
      <w:pPr>
        <w:pStyle w:val="Titre1"/>
        <w:rPr>
          <w:noProof/>
          <w:color w:val="0070C0"/>
        </w:rPr>
      </w:pPr>
      <w:r w:rsidRPr="0059185F">
        <w:rPr>
          <w:noProof/>
          <w:color w:val="0070C0"/>
          <w:lang w:bidi="fr-FR"/>
        </w:rPr>
        <w:t xml:space="preserve">16 - 18 mois </w:t>
      </w:r>
    </w:p>
    <w:p w14:paraId="264752B4" w14:textId="77777777" w:rsidR="0094229B" w:rsidRDefault="0094229B" w:rsidP="0094229B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>☐</w:t>
      </w:r>
      <w:r w:rsidRPr="0028344E">
        <w:rPr>
          <w:noProof/>
          <w:lang w:bidi="fr-FR"/>
        </w:rPr>
        <w:tab/>
      </w:r>
      <w:r>
        <w:rPr>
          <w:noProof/>
          <w:lang w:bidi="fr-FR"/>
        </w:rPr>
        <w:t xml:space="preserve">consultation médicale </w:t>
      </w:r>
    </w:p>
    <w:p w14:paraId="193C91C5" w14:textId="77777777" w:rsidR="0094229B" w:rsidRDefault="0094229B" w:rsidP="0094229B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 xml:space="preserve">☐  </w:t>
      </w:r>
      <w:r>
        <w:rPr>
          <w:noProof/>
          <w:lang w:bidi="fr-FR"/>
        </w:rPr>
        <w:t>vaccins</w:t>
      </w:r>
    </w:p>
    <w:p w14:paraId="05BE1A06" w14:textId="6BCFE422" w:rsidR="00A518DC" w:rsidRDefault="0059185F" w:rsidP="00A518DC">
      <w:pPr>
        <w:pStyle w:val="retraitdelalistedecontrle"/>
        <w:numPr>
          <w:ilvl w:val="0"/>
          <w:numId w:val="17"/>
        </w:numPr>
        <w:rPr>
          <w:noProof/>
          <w:lang w:bidi="fr-FR"/>
        </w:rPr>
      </w:pPr>
      <w:r>
        <w:rPr>
          <w:noProof/>
          <w:lang w:bidi="fr-FR"/>
        </w:rPr>
        <w:t xml:space="preserve">rougeole oreillons rubéole </w:t>
      </w:r>
    </w:p>
    <w:p w14:paraId="7ACEE82E" w14:textId="7FC25273" w:rsidR="0094229B" w:rsidRPr="0059185F" w:rsidRDefault="0094229B" w:rsidP="0094229B">
      <w:pPr>
        <w:pStyle w:val="Titre1"/>
        <w:rPr>
          <w:noProof/>
          <w:color w:val="0070C0"/>
        </w:rPr>
      </w:pPr>
      <w:r w:rsidRPr="0059185F">
        <w:rPr>
          <w:noProof/>
          <w:color w:val="0070C0"/>
          <w:lang w:bidi="fr-FR"/>
        </w:rPr>
        <w:t xml:space="preserve">2 ans </w:t>
      </w:r>
    </w:p>
    <w:p w14:paraId="00A3AB71" w14:textId="77777777" w:rsidR="0094229B" w:rsidRDefault="0094229B" w:rsidP="0094229B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>☐</w:t>
      </w:r>
      <w:r w:rsidRPr="0028344E">
        <w:rPr>
          <w:noProof/>
          <w:lang w:bidi="fr-FR"/>
        </w:rPr>
        <w:tab/>
      </w:r>
      <w:r>
        <w:rPr>
          <w:noProof/>
          <w:lang w:bidi="fr-FR"/>
        </w:rPr>
        <w:t xml:space="preserve">consultation médicale </w:t>
      </w:r>
    </w:p>
    <w:p w14:paraId="7EAE5AE9" w14:textId="77777777" w:rsidR="0059185F" w:rsidRDefault="0094229B" w:rsidP="0059185F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 xml:space="preserve">☐  </w:t>
      </w:r>
      <w:r w:rsidR="0059185F">
        <w:rPr>
          <w:noProof/>
          <w:lang w:bidi="fr-FR"/>
        </w:rPr>
        <w:t xml:space="preserve">dépistage auditif et visuel </w:t>
      </w:r>
    </w:p>
    <w:p w14:paraId="37A973DE" w14:textId="725B3CF0" w:rsidR="0094229B" w:rsidRDefault="0059185F" w:rsidP="00A518DC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 xml:space="preserve">☐  </w:t>
      </w:r>
      <w:r>
        <w:rPr>
          <w:noProof/>
          <w:lang w:bidi="fr-FR"/>
        </w:rPr>
        <w:t>évaluation des apprentissages</w:t>
      </w:r>
    </w:p>
    <w:p w14:paraId="38A6BBB6" w14:textId="77777777" w:rsidR="00A518DC" w:rsidRDefault="00A518DC" w:rsidP="00A518DC">
      <w:pPr>
        <w:pStyle w:val="retraitdelalistedecontrle"/>
        <w:rPr>
          <w:noProof/>
          <w:lang w:bidi="fr-FR"/>
        </w:rPr>
      </w:pPr>
    </w:p>
    <w:p w14:paraId="6CF331EE" w14:textId="656255BA" w:rsidR="0094229B" w:rsidRPr="007808C2" w:rsidRDefault="0094229B" w:rsidP="0094229B">
      <w:pPr>
        <w:pStyle w:val="Titre1"/>
        <w:rPr>
          <w:noProof/>
        </w:rPr>
      </w:pPr>
      <w:r>
        <w:rPr>
          <w:noProof/>
        </w:rPr>
        <w:t xml:space="preserve"> </w:t>
      </w:r>
      <w:r w:rsidRPr="0059185F">
        <w:rPr>
          <w:noProof/>
          <w:color w:val="0070C0"/>
        </w:rPr>
        <w:t xml:space="preserve">puis /6 mois ou annuelle </w:t>
      </w:r>
    </w:p>
    <w:p w14:paraId="63178737" w14:textId="77777777" w:rsidR="0094229B" w:rsidRDefault="0094229B" w:rsidP="0094229B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>☐</w:t>
      </w:r>
      <w:r w:rsidRPr="0028344E">
        <w:rPr>
          <w:noProof/>
          <w:lang w:bidi="fr-FR"/>
        </w:rPr>
        <w:tab/>
      </w:r>
      <w:r>
        <w:rPr>
          <w:noProof/>
          <w:lang w:bidi="fr-FR"/>
        </w:rPr>
        <w:t xml:space="preserve">consultation médicale </w:t>
      </w:r>
    </w:p>
    <w:p w14:paraId="07EE249A" w14:textId="77777777" w:rsidR="0059185F" w:rsidRDefault="0094229B" w:rsidP="0059185F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 xml:space="preserve">☐  </w:t>
      </w:r>
      <w:r w:rsidR="0059185F">
        <w:rPr>
          <w:noProof/>
          <w:lang w:bidi="fr-FR"/>
        </w:rPr>
        <w:t xml:space="preserve">dépistage auditif et visuel </w:t>
      </w:r>
    </w:p>
    <w:p w14:paraId="2EAA3F18" w14:textId="313DBF1F" w:rsidR="0059185F" w:rsidRDefault="0059185F" w:rsidP="00A518DC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 xml:space="preserve">☐  </w:t>
      </w:r>
      <w:r>
        <w:rPr>
          <w:noProof/>
          <w:lang w:bidi="fr-FR"/>
        </w:rPr>
        <w:t>évaluation des apprentissages</w:t>
      </w:r>
    </w:p>
    <w:p w14:paraId="5176DCC6" w14:textId="43E39100" w:rsidR="00067E98" w:rsidRDefault="00067E98" w:rsidP="00A518DC">
      <w:pPr>
        <w:pStyle w:val="retraitdelalistedecontrle"/>
        <w:rPr>
          <w:noProof/>
          <w:lang w:bidi="fr-FR"/>
        </w:rPr>
      </w:pPr>
      <w:r>
        <w:rPr>
          <w:noProof/>
          <w:lang w:bidi="fr-FR"/>
        </w:rPr>
        <w:t xml:space="preserve">Vaccins suivants : 6 ans (rappel DTPCoq) puis 11 ans (rappel DTPcoq, papillomavirus et méningite) </w:t>
      </w:r>
    </w:p>
    <w:p w14:paraId="2771FDB3" w14:textId="03E27196" w:rsidR="00067E98" w:rsidRDefault="00067E98" w:rsidP="00A518DC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>☐</w:t>
      </w:r>
    </w:p>
    <w:p w14:paraId="4687F65D" w14:textId="77777777" w:rsidR="00A518DC" w:rsidRDefault="00A518DC" w:rsidP="00A518DC">
      <w:pPr>
        <w:pStyle w:val="retraitdelalistedecontrle"/>
        <w:rPr>
          <w:noProof/>
          <w:lang w:bidi="fr-FR"/>
        </w:rPr>
      </w:pPr>
    </w:p>
    <w:p w14:paraId="1B42D568" w14:textId="42FFF7A7" w:rsidR="0059185F" w:rsidRPr="0059185F" w:rsidRDefault="0059185F" w:rsidP="0059185F">
      <w:pPr>
        <w:pStyle w:val="Titre1"/>
        <w:rPr>
          <w:noProof/>
          <w:color w:val="0070C0"/>
        </w:rPr>
      </w:pPr>
      <w:r w:rsidRPr="0059185F">
        <w:rPr>
          <w:noProof/>
          <w:color w:val="0070C0"/>
          <w:lang w:bidi="fr-FR"/>
        </w:rPr>
        <w:t>consultation orthoptiste ou ophtalmologique</w:t>
      </w:r>
    </w:p>
    <w:p w14:paraId="3A2D64C8" w14:textId="1A5C58F7" w:rsidR="0059185F" w:rsidRDefault="0059185F" w:rsidP="0059185F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>☐</w:t>
      </w:r>
      <w:r w:rsidRPr="0028344E">
        <w:rPr>
          <w:noProof/>
          <w:lang w:bidi="fr-FR"/>
        </w:rPr>
        <w:tab/>
      </w:r>
      <w:r>
        <w:rPr>
          <w:noProof/>
          <w:lang w:bidi="fr-FR"/>
        </w:rPr>
        <w:t>selon facteurs de risque de pathologie ophtamo évaluée par votre médecin, peut être proposée entre 12 et 15 mois ou à 3 ans, ou à totu moment en présence de signes d’appel</w:t>
      </w:r>
    </w:p>
    <w:p w14:paraId="31B37211" w14:textId="659C48AB" w:rsidR="0059185F" w:rsidRPr="0059185F" w:rsidRDefault="0059185F" w:rsidP="0059185F">
      <w:pPr>
        <w:pStyle w:val="Titre1"/>
        <w:rPr>
          <w:noProof/>
          <w:color w:val="0070C0"/>
        </w:rPr>
      </w:pPr>
      <w:r w:rsidRPr="0059185F">
        <w:rPr>
          <w:noProof/>
          <w:color w:val="0070C0"/>
          <w:lang w:bidi="fr-FR"/>
        </w:rPr>
        <w:t>consultation dentiste</w:t>
      </w:r>
    </w:p>
    <w:p w14:paraId="63CDA9F6" w14:textId="0D42E91B" w:rsidR="0059185F" w:rsidRDefault="0059185F" w:rsidP="0059185F">
      <w:pPr>
        <w:pStyle w:val="retraitdelalistedecontrle"/>
        <w:rPr>
          <w:noProof/>
          <w:lang w:bidi="fr-FR"/>
        </w:rPr>
      </w:pPr>
      <w:r>
        <w:rPr>
          <w:rFonts w:ascii="Segoe UI Symbol" w:hAnsi="Segoe UI Symbol" w:cs="Segoe UI Symbol"/>
          <w:b/>
          <w:noProof/>
          <w:color w:val="0B3964" w:themeColor="accent1"/>
        </w:rPr>
        <w:t xml:space="preserve">☐ </w:t>
      </w:r>
      <w:r>
        <w:rPr>
          <w:noProof/>
          <w:lang w:bidi="fr-FR"/>
        </w:rPr>
        <w:t xml:space="preserve"> Annuelle à partir de 3 ans ( dispositif M’T dents tous les ans)</w:t>
      </w:r>
    </w:p>
    <w:p w14:paraId="5C5702A1" w14:textId="63FE1EFA" w:rsidR="0059185F" w:rsidRDefault="0059185F" w:rsidP="0059185F">
      <w:pPr>
        <w:pStyle w:val="retraitdelalistedecontrle"/>
        <w:rPr>
          <w:noProof/>
          <w:lang w:bidi="fr-FR"/>
        </w:rPr>
      </w:pPr>
    </w:p>
    <w:p w14:paraId="1AF45A47" w14:textId="54435675" w:rsidR="0094229B" w:rsidRPr="0028344E" w:rsidRDefault="0094229B" w:rsidP="0059185F">
      <w:pPr>
        <w:pStyle w:val="retraitdelalistedecontrle"/>
        <w:rPr>
          <w:noProof/>
          <w:lang w:bidi="fr-FR"/>
        </w:rPr>
      </w:pPr>
    </w:p>
    <w:p w14:paraId="15335291" w14:textId="337E1D8F" w:rsidR="0094229B" w:rsidRPr="0028344E" w:rsidRDefault="0094229B" w:rsidP="0059185F">
      <w:pPr>
        <w:pStyle w:val="retraitdelalistedecontrle"/>
        <w:ind w:left="0" w:firstLine="0"/>
        <w:rPr>
          <w:noProof/>
        </w:rPr>
      </w:pPr>
    </w:p>
    <w:sectPr w:rsidR="0094229B" w:rsidRPr="0028344E" w:rsidSect="00532761">
      <w:pgSz w:w="11907" w:h="16839" w:code="9"/>
      <w:pgMar w:top="709" w:right="680" w:bottom="720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6A7D7" w14:textId="77777777" w:rsidR="00723223" w:rsidRDefault="00723223" w:rsidP="00EA7516">
      <w:r>
        <w:separator/>
      </w:r>
    </w:p>
  </w:endnote>
  <w:endnote w:type="continuationSeparator" w:id="0">
    <w:p w14:paraId="685F7F96" w14:textId="77777777" w:rsidR="00723223" w:rsidRDefault="00723223" w:rsidP="00EA7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j-lt">
    <w:altName w:val="Cambria"/>
    <w:panose1 w:val="00000000000000000000"/>
    <w:charset w:val="00"/>
    <w:family w:val="roman"/>
    <w:notTrueType/>
    <w:pitch w:val="default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B2448" w14:textId="77777777" w:rsidR="00723223" w:rsidRDefault="00723223" w:rsidP="00EA7516">
      <w:r>
        <w:separator/>
      </w:r>
    </w:p>
  </w:footnote>
  <w:footnote w:type="continuationSeparator" w:id="0">
    <w:p w14:paraId="1CAB58B9" w14:textId="77777777" w:rsidR="00723223" w:rsidRDefault="00723223" w:rsidP="00EA75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2A2F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D006FE5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00F6662"/>
    <w:multiLevelType w:val="hybridMultilevel"/>
    <w:tmpl w:val="EFD20602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1C59F8"/>
    <w:multiLevelType w:val="hybridMultilevel"/>
    <w:tmpl w:val="A6941AE6"/>
    <w:lvl w:ilvl="0" w:tplc="040C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0385F84"/>
    <w:multiLevelType w:val="hybridMultilevel"/>
    <w:tmpl w:val="4AAE7E36"/>
    <w:lvl w:ilvl="0" w:tplc="040C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2FD2D69"/>
    <w:multiLevelType w:val="hybridMultilevel"/>
    <w:tmpl w:val="82A6B6B6"/>
    <w:lvl w:ilvl="0" w:tplc="12D007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+mj-lt" w:hAnsi="+mj-lt" w:hint="default"/>
      </w:rPr>
    </w:lvl>
    <w:lvl w:ilvl="1" w:tplc="6E52A2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+mj-lt" w:hAnsi="+mj-lt" w:hint="default"/>
      </w:rPr>
    </w:lvl>
    <w:lvl w:ilvl="2" w:tplc="2D9892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+mj-lt" w:hAnsi="+mj-lt" w:hint="default"/>
      </w:rPr>
    </w:lvl>
    <w:lvl w:ilvl="3" w:tplc="ECFE8D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+mj-lt" w:hAnsi="+mj-lt" w:hint="default"/>
      </w:rPr>
    </w:lvl>
    <w:lvl w:ilvl="4" w:tplc="C5584D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+mj-lt" w:hAnsi="+mj-lt" w:hint="default"/>
      </w:rPr>
    </w:lvl>
    <w:lvl w:ilvl="5" w:tplc="55ECC8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+mj-lt" w:hAnsi="+mj-lt" w:hint="default"/>
      </w:rPr>
    </w:lvl>
    <w:lvl w:ilvl="6" w:tplc="DC60CB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+mj-lt" w:hAnsi="+mj-lt" w:hint="default"/>
      </w:rPr>
    </w:lvl>
    <w:lvl w:ilvl="7" w:tplc="9946B4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+mj-lt" w:hAnsi="+mj-lt" w:hint="default"/>
      </w:rPr>
    </w:lvl>
    <w:lvl w:ilvl="8" w:tplc="DCEE40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+mj-lt" w:hAnsi="+mj-lt" w:hint="default"/>
      </w:rPr>
    </w:lvl>
  </w:abstractNum>
  <w:abstractNum w:abstractNumId="6" w15:restartNumberingAfterBreak="0">
    <w:nsid w:val="188B506B"/>
    <w:multiLevelType w:val="hybridMultilevel"/>
    <w:tmpl w:val="AC1C39AA"/>
    <w:lvl w:ilvl="0" w:tplc="040C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190D2F0C"/>
    <w:multiLevelType w:val="hybridMultilevel"/>
    <w:tmpl w:val="1C5AE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C6052"/>
    <w:multiLevelType w:val="hybridMultilevel"/>
    <w:tmpl w:val="CC7EAEE6"/>
    <w:lvl w:ilvl="0" w:tplc="040C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9" w15:restartNumberingAfterBreak="0">
    <w:nsid w:val="2328714D"/>
    <w:multiLevelType w:val="hybridMultilevel"/>
    <w:tmpl w:val="A31E2370"/>
    <w:lvl w:ilvl="0" w:tplc="040C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2A3275DC"/>
    <w:multiLevelType w:val="hybridMultilevel"/>
    <w:tmpl w:val="79C4C476"/>
    <w:lvl w:ilvl="0" w:tplc="040C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33601931"/>
    <w:multiLevelType w:val="hybridMultilevel"/>
    <w:tmpl w:val="B2608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BF4697"/>
    <w:multiLevelType w:val="hybridMultilevel"/>
    <w:tmpl w:val="80A0D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17A1D"/>
    <w:multiLevelType w:val="hybridMultilevel"/>
    <w:tmpl w:val="FA32165A"/>
    <w:lvl w:ilvl="0" w:tplc="BA8C05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+mj-lt" w:hAnsi="+mj-lt" w:hint="default"/>
      </w:rPr>
    </w:lvl>
    <w:lvl w:ilvl="1" w:tplc="194252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+mj-lt" w:hAnsi="+mj-lt" w:hint="default"/>
      </w:rPr>
    </w:lvl>
    <w:lvl w:ilvl="2" w:tplc="8F788F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+mj-lt" w:hAnsi="+mj-lt" w:hint="default"/>
      </w:rPr>
    </w:lvl>
    <w:lvl w:ilvl="3" w:tplc="A15CDC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+mj-lt" w:hAnsi="+mj-lt" w:hint="default"/>
      </w:rPr>
    </w:lvl>
    <w:lvl w:ilvl="4" w:tplc="181C5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+mj-lt" w:hAnsi="+mj-lt" w:hint="default"/>
      </w:rPr>
    </w:lvl>
    <w:lvl w:ilvl="5" w:tplc="7272F6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+mj-lt" w:hAnsi="+mj-lt" w:hint="default"/>
      </w:rPr>
    </w:lvl>
    <w:lvl w:ilvl="6" w:tplc="9DC4FE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+mj-lt" w:hAnsi="+mj-lt" w:hint="default"/>
      </w:rPr>
    </w:lvl>
    <w:lvl w:ilvl="7" w:tplc="6ED0B4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+mj-lt" w:hAnsi="+mj-lt" w:hint="default"/>
      </w:rPr>
    </w:lvl>
    <w:lvl w:ilvl="8" w:tplc="4EA0E1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+mj-lt" w:hAnsi="+mj-lt" w:hint="default"/>
      </w:rPr>
    </w:lvl>
  </w:abstractNum>
  <w:abstractNum w:abstractNumId="14" w15:restartNumberingAfterBreak="0">
    <w:nsid w:val="3EC13B97"/>
    <w:multiLevelType w:val="hybridMultilevel"/>
    <w:tmpl w:val="2460C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D069F"/>
    <w:multiLevelType w:val="hybridMultilevel"/>
    <w:tmpl w:val="76CE24C0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5734AE"/>
    <w:multiLevelType w:val="hybridMultilevel"/>
    <w:tmpl w:val="49FCB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F84075"/>
    <w:multiLevelType w:val="hybridMultilevel"/>
    <w:tmpl w:val="00365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290C35"/>
    <w:multiLevelType w:val="hybridMultilevel"/>
    <w:tmpl w:val="DA603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780549"/>
    <w:multiLevelType w:val="hybridMultilevel"/>
    <w:tmpl w:val="ECCCCD6A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870A92"/>
    <w:multiLevelType w:val="hybridMultilevel"/>
    <w:tmpl w:val="6144CEB4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E443A4"/>
    <w:multiLevelType w:val="hybridMultilevel"/>
    <w:tmpl w:val="74381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0835BD"/>
    <w:multiLevelType w:val="hybridMultilevel"/>
    <w:tmpl w:val="AD065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8210D6"/>
    <w:multiLevelType w:val="hybridMultilevel"/>
    <w:tmpl w:val="47E6D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096222"/>
    <w:multiLevelType w:val="hybridMultilevel"/>
    <w:tmpl w:val="750E1D20"/>
    <w:lvl w:ilvl="0" w:tplc="040C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5" w15:restartNumberingAfterBreak="0">
    <w:nsid w:val="7B7D37B1"/>
    <w:multiLevelType w:val="hybridMultilevel"/>
    <w:tmpl w:val="C7AA70AC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63200469">
    <w:abstractNumId w:val="22"/>
  </w:num>
  <w:num w:numId="2" w16cid:durableId="973218344">
    <w:abstractNumId w:val="7"/>
  </w:num>
  <w:num w:numId="3" w16cid:durableId="654996080">
    <w:abstractNumId w:val="18"/>
  </w:num>
  <w:num w:numId="4" w16cid:durableId="185825565">
    <w:abstractNumId w:val="21"/>
  </w:num>
  <w:num w:numId="5" w16cid:durableId="157770163">
    <w:abstractNumId w:val="11"/>
  </w:num>
  <w:num w:numId="6" w16cid:durableId="1194340812">
    <w:abstractNumId w:val="14"/>
  </w:num>
  <w:num w:numId="7" w16cid:durableId="1371759946">
    <w:abstractNumId w:val="16"/>
  </w:num>
  <w:num w:numId="8" w16cid:durableId="752314756">
    <w:abstractNumId w:val="23"/>
  </w:num>
  <w:num w:numId="9" w16cid:durableId="522747065">
    <w:abstractNumId w:val="12"/>
  </w:num>
  <w:num w:numId="10" w16cid:durableId="291058537">
    <w:abstractNumId w:val="17"/>
  </w:num>
  <w:num w:numId="11" w16cid:durableId="1095055857">
    <w:abstractNumId w:val="2"/>
  </w:num>
  <w:num w:numId="12" w16cid:durableId="290478380">
    <w:abstractNumId w:val="15"/>
  </w:num>
  <w:num w:numId="13" w16cid:durableId="1927688038">
    <w:abstractNumId w:val="20"/>
  </w:num>
  <w:num w:numId="14" w16cid:durableId="549683035">
    <w:abstractNumId w:val="19"/>
  </w:num>
  <w:num w:numId="15" w16cid:durableId="1184200405">
    <w:abstractNumId w:val="1"/>
  </w:num>
  <w:num w:numId="16" w16cid:durableId="1235318573">
    <w:abstractNumId w:val="0"/>
  </w:num>
  <w:num w:numId="17" w16cid:durableId="1115438821">
    <w:abstractNumId w:val="6"/>
  </w:num>
  <w:num w:numId="18" w16cid:durableId="69041661">
    <w:abstractNumId w:val="10"/>
  </w:num>
  <w:num w:numId="19" w16cid:durableId="1498811389">
    <w:abstractNumId w:val="8"/>
  </w:num>
  <w:num w:numId="20" w16cid:durableId="1527871348">
    <w:abstractNumId w:val="3"/>
  </w:num>
  <w:num w:numId="21" w16cid:durableId="1466122630">
    <w:abstractNumId w:val="24"/>
  </w:num>
  <w:num w:numId="22" w16cid:durableId="1535532949">
    <w:abstractNumId w:val="13"/>
  </w:num>
  <w:num w:numId="23" w16cid:durableId="9306145">
    <w:abstractNumId w:val="9"/>
  </w:num>
  <w:num w:numId="24" w16cid:durableId="780959282">
    <w:abstractNumId w:val="4"/>
  </w:num>
  <w:num w:numId="25" w16cid:durableId="2084832480">
    <w:abstractNumId w:val="5"/>
  </w:num>
  <w:num w:numId="26" w16cid:durableId="144330378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BE"/>
    <w:rsid w:val="000203DE"/>
    <w:rsid w:val="00021798"/>
    <w:rsid w:val="000640BB"/>
    <w:rsid w:val="00067E98"/>
    <w:rsid w:val="000921C5"/>
    <w:rsid w:val="000A0C55"/>
    <w:rsid w:val="000B30FB"/>
    <w:rsid w:val="000B4E5F"/>
    <w:rsid w:val="000D7CDB"/>
    <w:rsid w:val="000F59BF"/>
    <w:rsid w:val="000F6A1D"/>
    <w:rsid w:val="0011687E"/>
    <w:rsid w:val="001232C8"/>
    <w:rsid w:val="00123C6D"/>
    <w:rsid w:val="00130D76"/>
    <w:rsid w:val="00153238"/>
    <w:rsid w:val="00153445"/>
    <w:rsid w:val="00164756"/>
    <w:rsid w:val="00166E62"/>
    <w:rsid w:val="001A3F0B"/>
    <w:rsid w:val="001C0EED"/>
    <w:rsid w:val="001E6F85"/>
    <w:rsid w:val="00237CC7"/>
    <w:rsid w:val="00242F1F"/>
    <w:rsid w:val="00243A0A"/>
    <w:rsid w:val="00254CB0"/>
    <w:rsid w:val="00257A4C"/>
    <w:rsid w:val="0028182B"/>
    <w:rsid w:val="0028344E"/>
    <w:rsid w:val="0029531E"/>
    <w:rsid w:val="002C2461"/>
    <w:rsid w:val="00314AB7"/>
    <w:rsid w:val="0033437A"/>
    <w:rsid w:val="003B4002"/>
    <w:rsid w:val="003B600F"/>
    <w:rsid w:val="003C6C6E"/>
    <w:rsid w:val="003D1CD0"/>
    <w:rsid w:val="003E35DA"/>
    <w:rsid w:val="003F6EB6"/>
    <w:rsid w:val="0043632A"/>
    <w:rsid w:val="00456CF8"/>
    <w:rsid w:val="004918A6"/>
    <w:rsid w:val="004A30FE"/>
    <w:rsid w:val="004A58D2"/>
    <w:rsid w:val="004B6355"/>
    <w:rsid w:val="004F2F18"/>
    <w:rsid w:val="00510F45"/>
    <w:rsid w:val="00532761"/>
    <w:rsid w:val="0053523F"/>
    <w:rsid w:val="005378E9"/>
    <w:rsid w:val="005409AC"/>
    <w:rsid w:val="00557B53"/>
    <w:rsid w:val="00571D28"/>
    <w:rsid w:val="00572C85"/>
    <w:rsid w:val="0059185F"/>
    <w:rsid w:val="005927CC"/>
    <w:rsid w:val="005D2F53"/>
    <w:rsid w:val="005E7700"/>
    <w:rsid w:val="00620425"/>
    <w:rsid w:val="0062517C"/>
    <w:rsid w:val="006273E3"/>
    <w:rsid w:val="0063233B"/>
    <w:rsid w:val="006C5197"/>
    <w:rsid w:val="00723223"/>
    <w:rsid w:val="00755AF9"/>
    <w:rsid w:val="007628D7"/>
    <w:rsid w:val="007733B1"/>
    <w:rsid w:val="007808C2"/>
    <w:rsid w:val="00784551"/>
    <w:rsid w:val="00792D9A"/>
    <w:rsid w:val="007D055E"/>
    <w:rsid w:val="007D7966"/>
    <w:rsid w:val="008327FA"/>
    <w:rsid w:val="008B1BD4"/>
    <w:rsid w:val="008B4AB9"/>
    <w:rsid w:val="008B6475"/>
    <w:rsid w:val="008C5930"/>
    <w:rsid w:val="008C6FB9"/>
    <w:rsid w:val="008D6306"/>
    <w:rsid w:val="008E20B6"/>
    <w:rsid w:val="00922AE2"/>
    <w:rsid w:val="0094229B"/>
    <w:rsid w:val="00951A9A"/>
    <w:rsid w:val="0095543B"/>
    <w:rsid w:val="00971536"/>
    <w:rsid w:val="00981289"/>
    <w:rsid w:val="009D12BC"/>
    <w:rsid w:val="009E3334"/>
    <w:rsid w:val="00A238F7"/>
    <w:rsid w:val="00A347CF"/>
    <w:rsid w:val="00A518DC"/>
    <w:rsid w:val="00A6621B"/>
    <w:rsid w:val="00A7247E"/>
    <w:rsid w:val="00A8350C"/>
    <w:rsid w:val="00A96244"/>
    <w:rsid w:val="00AB302D"/>
    <w:rsid w:val="00AB36A4"/>
    <w:rsid w:val="00AE00A5"/>
    <w:rsid w:val="00AF6340"/>
    <w:rsid w:val="00B04497"/>
    <w:rsid w:val="00B06B05"/>
    <w:rsid w:val="00B14286"/>
    <w:rsid w:val="00B255A0"/>
    <w:rsid w:val="00B52526"/>
    <w:rsid w:val="00B7421E"/>
    <w:rsid w:val="00B94587"/>
    <w:rsid w:val="00BA788F"/>
    <w:rsid w:val="00BF110B"/>
    <w:rsid w:val="00C17CD6"/>
    <w:rsid w:val="00C32DBE"/>
    <w:rsid w:val="00C3336C"/>
    <w:rsid w:val="00C557C4"/>
    <w:rsid w:val="00C6205E"/>
    <w:rsid w:val="00C65329"/>
    <w:rsid w:val="00C66A08"/>
    <w:rsid w:val="00CB11EA"/>
    <w:rsid w:val="00CC32FA"/>
    <w:rsid w:val="00CE3B1A"/>
    <w:rsid w:val="00CE5855"/>
    <w:rsid w:val="00D14B48"/>
    <w:rsid w:val="00D248A5"/>
    <w:rsid w:val="00D270AA"/>
    <w:rsid w:val="00D761CB"/>
    <w:rsid w:val="00D81D72"/>
    <w:rsid w:val="00D93E61"/>
    <w:rsid w:val="00DB7A67"/>
    <w:rsid w:val="00DB7D9F"/>
    <w:rsid w:val="00DD0721"/>
    <w:rsid w:val="00DD4D0E"/>
    <w:rsid w:val="00E054BD"/>
    <w:rsid w:val="00E2507B"/>
    <w:rsid w:val="00E87C2D"/>
    <w:rsid w:val="00EA7516"/>
    <w:rsid w:val="00EB7B42"/>
    <w:rsid w:val="00F15E9D"/>
    <w:rsid w:val="00F316B8"/>
    <w:rsid w:val="00F341ED"/>
    <w:rsid w:val="00F458C9"/>
    <w:rsid w:val="00FA2803"/>
    <w:rsid w:val="00FA662D"/>
    <w:rsid w:val="00FC3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03D5CC"/>
  <w15:docId w15:val="{94A5A298-749E-432F-AB1D-EF492AB61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5E9D"/>
    <w:pPr>
      <w:spacing w:before="10" w:after="10"/>
    </w:pPr>
    <w:rPr>
      <w:color w:val="44494F" w:themeColor="text1" w:themeShade="BF"/>
      <w:sz w:val="23"/>
    </w:rPr>
  </w:style>
  <w:style w:type="paragraph" w:styleId="Titre1">
    <w:name w:val="heading 1"/>
    <w:basedOn w:val="Normal"/>
    <w:next w:val="Normal"/>
    <w:link w:val="Titre1Car"/>
    <w:uiPriority w:val="9"/>
    <w:qFormat/>
    <w:rsid w:val="00532761"/>
    <w:pPr>
      <w:keepNext/>
      <w:keepLines/>
      <w:pBdr>
        <w:top w:val="single" w:sz="4" w:space="2" w:color="BBC0C5" w:themeColor="text1" w:themeTint="66"/>
        <w:bottom w:val="single" w:sz="4" w:space="2" w:color="BBC0C5" w:themeColor="text1" w:themeTint="66"/>
      </w:pBdr>
      <w:spacing w:before="240" w:after="100"/>
      <w:outlineLvl w:val="0"/>
    </w:pPr>
    <w:rPr>
      <w:rFonts w:ascii="Arial" w:eastAsiaTheme="majorEastAsia" w:hAnsi="Arial" w:cstheme="majorBidi"/>
      <w:b/>
      <w:bCs/>
      <w:smallCaps/>
      <w:color w:val="591642" w:themeColor="accent2"/>
      <w:sz w:val="30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43A0A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532761"/>
    <w:rPr>
      <w:rFonts w:ascii="Arial" w:eastAsiaTheme="majorEastAsia" w:hAnsi="Arial" w:cstheme="majorBidi"/>
      <w:b/>
      <w:bCs/>
      <w:smallCaps/>
      <w:color w:val="591642" w:themeColor="accent2"/>
      <w:sz w:val="30"/>
      <w:szCs w:val="32"/>
    </w:rPr>
  </w:style>
  <w:style w:type="paragraph" w:styleId="Titre">
    <w:name w:val="Title"/>
    <w:basedOn w:val="Normal"/>
    <w:next w:val="Normal"/>
    <w:link w:val="TitreCar"/>
    <w:uiPriority w:val="10"/>
    <w:qFormat/>
    <w:rsid w:val="00532761"/>
    <w:pPr>
      <w:spacing w:before="0" w:after="480"/>
      <w:ind w:right="2880"/>
      <w:contextualSpacing/>
    </w:pPr>
    <w:rPr>
      <w:rFonts w:asciiTheme="majorHAnsi" w:eastAsiaTheme="majorEastAsia" w:hAnsiTheme="majorHAnsi" w:cstheme="majorBidi"/>
      <w:smallCaps/>
      <w:noProof/>
      <w:color w:val="591642" w:themeColor="accent2"/>
      <w:kern w:val="28"/>
      <w:sz w:val="5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32761"/>
    <w:rPr>
      <w:rFonts w:asciiTheme="majorHAnsi" w:eastAsiaTheme="majorEastAsia" w:hAnsiTheme="majorHAnsi" w:cstheme="majorBidi"/>
      <w:smallCaps/>
      <w:noProof/>
      <w:color w:val="591642" w:themeColor="accent2"/>
      <w:kern w:val="28"/>
      <w:sz w:val="56"/>
      <w:szCs w:val="52"/>
    </w:rPr>
  </w:style>
  <w:style w:type="paragraph" w:customStyle="1" w:styleId="slogan">
    <w:name w:val="slogan"/>
    <w:basedOn w:val="Normal"/>
    <w:qFormat/>
    <w:rsid w:val="00FA662D"/>
    <w:pPr>
      <w:spacing w:line="254" w:lineRule="auto"/>
      <w:ind w:right="3060"/>
    </w:pPr>
    <w:rPr>
      <w:rFonts w:ascii="Arial" w:hAnsi="Arial"/>
      <w:color w:val="FFFFFF" w:themeColor="background1"/>
      <w:sz w:val="28"/>
    </w:rPr>
  </w:style>
  <w:style w:type="paragraph" w:customStyle="1" w:styleId="retraitdelalistedecontrle">
    <w:name w:val="retrait de la liste de contrôle"/>
    <w:basedOn w:val="Normal"/>
    <w:qFormat/>
    <w:rsid w:val="00532761"/>
    <w:pPr>
      <w:spacing w:before="8" w:after="8" w:line="216" w:lineRule="auto"/>
      <w:ind w:left="357" w:hanging="357"/>
    </w:pPr>
  </w:style>
  <w:style w:type="paragraph" w:styleId="En-tte">
    <w:name w:val="header"/>
    <w:basedOn w:val="Normal"/>
    <w:link w:val="En-tteCar"/>
    <w:unhideWhenUsed/>
    <w:rsid w:val="008327FA"/>
    <w:pPr>
      <w:tabs>
        <w:tab w:val="center" w:pos="4513"/>
        <w:tab w:val="right" w:pos="9026"/>
      </w:tabs>
      <w:spacing w:before="0" w:after="0"/>
    </w:pPr>
  </w:style>
  <w:style w:type="character" w:customStyle="1" w:styleId="En-tteCar">
    <w:name w:val="En-tête Car"/>
    <w:basedOn w:val="Policepardfaut"/>
    <w:link w:val="En-tte"/>
    <w:rsid w:val="008327FA"/>
    <w:rPr>
      <w:color w:val="44494F" w:themeColor="text1" w:themeShade="BF"/>
      <w:sz w:val="23"/>
    </w:rPr>
  </w:style>
  <w:style w:type="paragraph" w:styleId="Pieddepage">
    <w:name w:val="footer"/>
    <w:basedOn w:val="Normal"/>
    <w:link w:val="PieddepageCar"/>
    <w:unhideWhenUsed/>
    <w:rsid w:val="008327FA"/>
    <w:pPr>
      <w:tabs>
        <w:tab w:val="center" w:pos="4513"/>
        <w:tab w:val="right" w:pos="9026"/>
      </w:tabs>
      <w:spacing w:before="0" w:after="0"/>
    </w:pPr>
  </w:style>
  <w:style w:type="character" w:customStyle="1" w:styleId="PieddepageCar">
    <w:name w:val="Pied de page Car"/>
    <w:basedOn w:val="Policepardfaut"/>
    <w:link w:val="Pieddepage"/>
    <w:rsid w:val="008327FA"/>
    <w:rPr>
      <w:color w:val="44494F" w:themeColor="text1" w:themeShade="BF"/>
      <w:sz w:val="23"/>
    </w:rPr>
  </w:style>
  <w:style w:type="paragraph" w:styleId="Textedebulles">
    <w:name w:val="Balloon Text"/>
    <w:basedOn w:val="Normal"/>
    <w:link w:val="TextedebullesCar"/>
    <w:semiHidden/>
    <w:unhideWhenUsed/>
    <w:rsid w:val="007D055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7D055E"/>
    <w:rPr>
      <w:rFonts w:ascii="Tahoma" w:hAnsi="Tahoma" w:cs="Tahoma"/>
      <w:color w:val="44494F" w:themeColor="text1" w:themeShade="BF"/>
      <w:sz w:val="16"/>
      <w:szCs w:val="16"/>
    </w:rPr>
  </w:style>
  <w:style w:type="character" w:styleId="Lienhypertexte">
    <w:name w:val="Hyperlink"/>
    <w:basedOn w:val="Policepardfaut"/>
    <w:unhideWhenUsed/>
    <w:rsid w:val="00A518DC"/>
    <w:rPr>
      <w:color w:val="073D62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518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rleenliraenfermedadesrespiratorias.blogspot.com/2013/11/blog-post_21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land\AppData\Roaming\Microsoft\Templates\Liste%20de%20contr&#244;le%20de%20changement%20de%20carri&#232;re.dotx" TargetMode="External"/></Relationships>
</file>

<file path=word/theme/theme1.xml><?xml version="1.0" encoding="utf-8"?>
<a:theme xmlns:a="http://schemas.openxmlformats.org/drawingml/2006/main" name="Office Theme">
  <a:themeElements>
    <a:clrScheme name="Custom 296">
      <a:dk1>
        <a:srgbClr val="5B636B"/>
      </a:dk1>
      <a:lt1>
        <a:sysClr val="window" lastClr="FFFFFF"/>
      </a:lt1>
      <a:dk2>
        <a:srgbClr val="465C74"/>
      </a:dk2>
      <a:lt2>
        <a:srgbClr val="F0F0E0"/>
      </a:lt2>
      <a:accent1>
        <a:srgbClr val="0B3964"/>
      </a:accent1>
      <a:accent2>
        <a:srgbClr val="591642"/>
      </a:accent2>
      <a:accent3>
        <a:srgbClr val="7EA1B0"/>
      </a:accent3>
      <a:accent4>
        <a:srgbClr val="0A515D"/>
      </a:accent4>
      <a:accent5>
        <a:srgbClr val="797D7E"/>
      </a:accent5>
      <a:accent6>
        <a:srgbClr val="B2D4BD"/>
      </a:accent6>
      <a:hlink>
        <a:srgbClr val="073D62"/>
      </a:hlink>
      <a:folHlink>
        <a:srgbClr val="522647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EC805DA-6BF3-4C76-A2EC-14218D4FEB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12178C-2034-47D2-A2E2-1154081242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67E0B3-CA9F-423F-95BB-C2C5272F5B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Liste de contrôle de changement de carrière.dotx</Template>
  <TotalTime>3</TotalTime>
  <Pages>3</Pages>
  <Words>331</Words>
  <Characters>1823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Biot Blandine</dc:creator>
  <cp:keywords/>
  <dc:description/>
  <cp:lastModifiedBy>Blandine Biot</cp:lastModifiedBy>
  <cp:revision>3</cp:revision>
  <cp:lastPrinted>2026-09-15T13:13:00Z</cp:lastPrinted>
  <dcterms:created xsi:type="dcterms:W3CDTF">2026-09-08T10:17:00Z</dcterms:created>
  <dcterms:modified xsi:type="dcterms:W3CDTF">2026-09-15T13:13:00Z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